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C58" w:rsidRPr="00AF143F" w:rsidRDefault="00B16C58" w:rsidP="00B16C58">
      <w:pPr>
        <w:spacing w:beforeLines="50" w:before="156" w:afterLines="50" w:after="156" w:line="360" w:lineRule="auto"/>
        <w:jc w:val="center"/>
        <w:rPr>
          <w:b/>
          <w:bCs/>
          <w:sz w:val="32"/>
          <w:szCs w:val="32"/>
        </w:rPr>
      </w:pPr>
      <w:r w:rsidRPr="00AF143F">
        <w:rPr>
          <w:rFonts w:hint="eastAsia"/>
          <w:b/>
          <w:bCs/>
          <w:sz w:val="32"/>
          <w:szCs w:val="32"/>
        </w:rPr>
        <w:t>专业教学计划申请</w:t>
      </w:r>
      <w:r w:rsidR="007B2090" w:rsidRPr="00AF143F">
        <w:rPr>
          <w:rFonts w:hint="eastAsia"/>
          <w:b/>
          <w:bCs/>
          <w:sz w:val="32"/>
          <w:szCs w:val="32"/>
        </w:rPr>
        <w:t>及审批</w:t>
      </w:r>
      <w:r w:rsidRPr="00AF143F">
        <w:rPr>
          <w:rFonts w:hint="eastAsia"/>
          <w:b/>
          <w:bCs/>
          <w:sz w:val="32"/>
          <w:szCs w:val="32"/>
        </w:rPr>
        <w:t>流程</w:t>
      </w:r>
      <w:bookmarkStart w:id="0" w:name="_GoBack"/>
      <w:bookmarkEnd w:id="0"/>
    </w:p>
    <w:p w:rsidR="00B16C58" w:rsidRDefault="00B16C58" w:rsidP="003C21F4">
      <w:pPr>
        <w:spacing w:line="360" w:lineRule="auto"/>
        <w:rPr>
          <w:sz w:val="24"/>
        </w:rPr>
      </w:pPr>
      <w:r w:rsidRPr="00B91D73">
        <w:rPr>
          <w:rFonts w:hint="eastAsia"/>
          <w:b/>
          <w:bCs/>
          <w:sz w:val="24"/>
        </w:rPr>
        <w:t>涉及模块：</w:t>
      </w:r>
      <w:r w:rsidRPr="00F46A49">
        <w:rPr>
          <w:rFonts w:hint="eastAsia"/>
          <w:sz w:val="24"/>
        </w:rPr>
        <w:t>【教学计划管理】</w:t>
      </w:r>
    </w:p>
    <w:p w:rsidR="00B24309" w:rsidRPr="003C21F4" w:rsidRDefault="003C21F4" w:rsidP="003C21F4">
      <w:pPr>
        <w:spacing w:line="360" w:lineRule="auto"/>
        <w:rPr>
          <w:b/>
          <w:bCs/>
          <w:sz w:val="24"/>
        </w:rPr>
      </w:pPr>
      <w:r w:rsidRPr="003C21F4">
        <w:rPr>
          <w:rFonts w:hint="eastAsia"/>
          <w:b/>
          <w:bCs/>
          <w:sz w:val="24"/>
        </w:rPr>
        <w:t>1.</w:t>
      </w:r>
      <w:r w:rsidRPr="003C21F4">
        <w:rPr>
          <w:rFonts w:hint="eastAsia"/>
          <w:b/>
          <w:bCs/>
          <w:sz w:val="24"/>
        </w:rPr>
        <w:t>任课</w:t>
      </w:r>
      <w:r w:rsidR="00B24309" w:rsidRPr="003C21F4">
        <w:rPr>
          <w:rFonts w:hint="eastAsia"/>
          <w:b/>
          <w:bCs/>
          <w:sz w:val="24"/>
        </w:rPr>
        <w:t>教师：</w:t>
      </w:r>
      <w:r w:rsidR="00B507B6" w:rsidRPr="003C21F4">
        <w:rPr>
          <w:rFonts w:hint="eastAsia"/>
          <w:sz w:val="24"/>
        </w:rPr>
        <w:t>可</w:t>
      </w:r>
      <w:r w:rsidR="00BB08C6" w:rsidRPr="003C21F4">
        <w:rPr>
          <w:rFonts w:hint="eastAsia"/>
          <w:sz w:val="24"/>
        </w:rPr>
        <w:t>查询教学计划</w:t>
      </w:r>
      <w:r w:rsidR="00B507B6" w:rsidRPr="003C21F4">
        <w:rPr>
          <w:rFonts w:hint="eastAsia"/>
          <w:sz w:val="24"/>
        </w:rPr>
        <w:t>。</w:t>
      </w:r>
    </w:p>
    <w:p w:rsidR="00B24309" w:rsidRDefault="00B9339C" w:rsidP="007E6BE5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查询课程所在教学计划</w:t>
      </w:r>
      <w:r w:rsidR="007E6BE5">
        <w:rPr>
          <w:rFonts w:hint="eastAsia"/>
          <w:sz w:val="24"/>
        </w:rPr>
        <w:t>，点击“查看</w:t>
      </w:r>
      <w:r w:rsidR="00FC61C3">
        <w:rPr>
          <w:rFonts w:hint="eastAsia"/>
          <w:sz w:val="24"/>
        </w:rPr>
        <w:t>”</w:t>
      </w:r>
      <w:r w:rsidR="007E6BE5">
        <w:rPr>
          <w:rFonts w:hint="eastAsia"/>
          <w:sz w:val="24"/>
        </w:rPr>
        <w:t>图标，查看对应教学计划。</w:t>
      </w:r>
    </w:p>
    <w:p w:rsidR="00BB08C6" w:rsidRDefault="00BB08C6" w:rsidP="00AE17FC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6BDB3942" wp14:editId="2F9A11C5">
            <wp:extent cx="5274310" cy="43243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7674"/>
                    <a:stretch/>
                  </pic:blipFill>
                  <pic:spPr bwMode="auto">
                    <a:xfrm>
                      <a:off x="0" y="0"/>
                      <a:ext cx="5274310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1F4" w:rsidRDefault="003C21F4" w:rsidP="003C21F4">
      <w:pPr>
        <w:spacing w:line="360" w:lineRule="auto"/>
        <w:rPr>
          <w:b/>
          <w:bCs/>
          <w:sz w:val="24"/>
        </w:rPr>
      </w:pPr>
    </w:p>
    <w:p w:rsidR="00BB08C6" w:rsidRPr="003C21F4" w:rsidRDefault="003C21F4" w:rsidP="003C21F4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2</w:t>
      </w:r>
      <w:r>
        <w:rPr>
          <w:b/>
          <w:bCs/>
          <w:sz w:val="24"/>
        </w:rPr>
        <w:t xml:space="preserve">. </w:t>
      </w:r>
      <w:r w:rsidR="00BB08C6" w:rsidRPr="003C21F4">
        <w:rPr>
          <w:rFonts w:hint="eastAsia"/>
          <w:b/>
          <w:bCs/>
          <w:sz w:val="24"/>
        </w:rPr>
        <w:t>专业</w:t>
      </w:r>
      <w:r w:rsidRPr="003C21F4">
        <w:rPr>
          <w:rFonts w:hint="eastAsia"/>
          <w:b/>
          <w:bCs/>
          <w:sz w:val="24"/>
        </w:rPr>
        <w:t>教学计划</w:t>
      </w:r>
      <w:r w:rsidR="00BB08C6" w:rsidRPr="003C21F4">
        <w:rPr>
          <w:rFonts w:hint="eastAsia"/>
          <w:b/>
          <w:bCs/>
          <w:sz w:val="24"/>
        </w:rPr>
        <w:t>负责人：</w:t>
      </w:r>
      <w:r w:rsidR="00BB08C6" w:rsidRPr="003C21F4">
        <w:rPr>
          <w:rFonts w:hint="eastAsia"/>
          <w:sz w:val="24"/>
        </w:rPr>
        <w:t>可查询教学计划，申请修改教学计划，含添加、修改、删除、转移课程。</w:t>
      </w:r>
    </w:p>
    <w:p w:rsidR="00BB08C6" w:rsidRDefault="00087583" w:rsidP="00BB08C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可查询教学计划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或</w:t>
      </w:r>
      <w:r>
        <w:rPr>
          <w:rFonts w:hint="eastAsia"/>
          <w:sz w:val="24"/>
        </w:rPr>
        <w:t xml:space="preserve"> </w:t>
      </w:r>
      <w:r w:rsidR="00BB08C6">
        <w:rPr>
          <w:rFonts w:hint="eastAsia"/>
          <w:sz w:val="24"/>
        </w:rPr>
        <w:t>查询课程所在教学计划，点击“查看</w:t>
      </w:r>
      <w:r w:rsidR="00D33CFB">
        <w:rPr>
          <w:rFonts w:hint="eastAsia"/>
          <w:sz w:val="24"/>
        </w:rPr>
        <w:t>”</w:t>
      </w:r>
      <w:r w:rsidR="00BB08C6">
        <w:rPr>
          <w:rFonts w:hint="eastAsia"/>
          <w:sz w:val="24"/>
        </w:rPr>
        <w:t>图标，查看对应教学计划。</w:t>
      </w:r>
      <w:r w:rsidR="0060260E">
        <w:rPr>
          <w:rFonts w:hint="eastAsia"/>
          <w:sz w:val="24"/>
        </w:rPr>
        <w:t>（以“查询课程所在教学计划”为例）</w:t>
      </w:r>
    </w:p>
    <w:p w:rsidR="00B9339C" w:rsidRDefault="00B9339C" w:rsidP="00AE17FC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FD02859" wp14:editId="6C127497">
            <wp:extent cx="5274310" cy="26168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583" w:rsidRPr="003C21F4" w:rsidRDefault="003C21F4" w:rsidP="003C21F4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>（</w:t>
      </w:r>
      <w:r>
        <w:rPr>
          <w:rFonts w:hint="eastAsia"/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）</w:t>
      </w:r>
      <w:r w:rsidR="00087583" w:rsidRPr="003C21F4">
        <w:rPr>
          <w:rFonts w:hint="eastAsia"/>
          <w:b/>
          <w:bCs/>
          <w:sz w:val="24"/>
        </w:rPr>
        <w:t>申请添加课程</w:t>
      </w:r>
    </w:p>
    <w:p w:rsidR="00F1236F" w:rsidRPr="00F1236F" w:rsidRDefault="00F1236F" w:rsidP="00F1236F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点击课组对应的“申请添加”图标，可申请添加课程。</w:t>
      </w:r>
    </w:p>
    <w:p w:rsidR="00F1236F" w:rsidRDefault="00762185" w:rsidP="001F336D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327B4218" wp14:editId="188FA5D3">
            <wp:extent cx="5274310" cy="5845175"/>
            <wp:effectExtent l="0" t="0" r="2540" b="317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85" w:rsidRDefault="00762185" w:rsidP="0052613F">
      <w:pPr>
        <w:shd w:val="clear" w:color="auto" w:fill="D0CECE" w:themeFill="background2" w:themeFillShade="E6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注意：备注为必填项。</w:t>
      </w:r>
    </w:p>
    <w:p w:rsidR="00F1236F" w:rsidRDefault="00F1236F" w:rsidP="00040097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9C99C2B" wp14:editId="3595A554">
            <wp:extent cx="5274310" cy="2322830"/>
            <wp:effectExtent l="0" t="0" r="254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36F" w:rsidRDefault="00F1236F">
      <w:pPr>
        <w:widowControl/>
        <w:jc w:val="left"/>
        <w:rPr>
          <w:sz w:val="24"/>
        </w:rPr>
      </w:pPr>
    </w:p>
    <w:p w:rsidR="00087583" w:rsidRPr="003C21F4" w:rsidRDefault="003C21F4" w:rsidP="003C21F4">
      <w:pPr>
        <w:spacing w:line="360" w:lineRule="auto"/>
        <w:ind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lastRenderedPageBreak/>
        <w:t>（</w:t>
      </w:r>
      <w:r>
        <w:rPr>
          <w:rFonts w:hint="eastAsia"/>
          <w:b/>
          <w:bCs/>
          <w:sz w:val="24"/>
        </w:rPr>
        <w:t>2</w:t>
      </w:r>
      <w:r>
        <w:rPr>
          <w:rFonts w:hint="eastAsia"/>
          <w:b/>
          <w:bCs/>
          <w:sz w:val="24"/>
        </w:rPr>
        <w:t>）</w:t>
      </w:r>
      <w:r w:rsidR="00087583" w:rsidRPr="003C21F4">
        <w:rPr>
          <w:rFonts w:hint="eastAsia"/>
          <w:b/>
          <w:bCs/>
          <w:sz w:val="24"/>
        </w:rPr>
        <w:t>申请修改、删除、转移课程</w:t>
      </w:r>
    </w:p>
    <w:p w:rsidR="00B9339C" w:rsidRDefault="00E31F0C" w:rsidP="00B2430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619760</wp:posOffset>
                </wp:positionV>
                <wp:extent cx="5274310" cy="5100320"/>
                <wp:effectExtent l="0" t="0" r="2540" b="508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5100320"/>
                          <a:chOff x="0" y="0"/>
                          <a:chExt cx="5274310" cy="5100320"/>
                        </a:xfrm>
                      </wpg:grpSpPr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10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" y="4216400"/>
                            <a:ext cx="711200" cy="29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31F0C" w:rsidRPr="00E31F0C" w:rsidRDefault="00E31F0C" w:rsidP="00E31F0C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r w:rsidRPr="00E31F0C">
                                <w:rPr>
                                  <w:rFonts w:hint="eastAsia"/>
                                  <w:sz w:val="10"/>
                                  <w:szCs w:val="10"/>
                                </w:rPr>
                                <w:t>必填项，请输入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7" o:spid="_x0000_s1026" style="position:absolute;left:0;text-align:left;margin-left:24pt;margin-top:48.8pt;width:415.3pt;height:401.6pt;z-index:251659264" coordsize="52743,51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3" o:spid="_x0000_s1027" type="#_x0000_t75" style="position:absolute;width:52743;height:51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4097;top:42164;width:711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E31F0C" w:rsidRPr="00E31F0C" w:rsidRDefault="00E31F0C" w:rsidP="00E31F0C">
                        <w:pPr>
                          <w:rPr>
                            <w:sz w:val="10"/>
                            <w:szCs w:val="10"/>
                          </w:rPr>
                        </w:pPr>
                        <w:r w:rsidRPr="00E31F0C">
                          <w:rPr>
                            <w:rFonts w:hint="eastAsia"/>
                            <w:sz w:val="10"/>
                            <w:szCs w:val="10"/>
                          </w:rPr>
                          <w:t>必填项，请输入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48E6">
        <w:rPr>
          <w:rFonts w:hint="eastAsia"/>
          <w:sz w:val="24"/>
        </w:rPr>
        <w:t>点击课程对应的修改、删除</w:t>
      </w:r>
      <w:r w:rsidR="00087583">
        <w:rPr>
          <w:rFonts w:hint="eastAsia"/>
          <w:sz w:val="24"/>
        </w:rPr>
        <w:t>、转移</w:t>
      </w:r>
      <w:r w:rsidR="005D48E6">
        <w:rPr>
          <w:rFonts w:hint="eastAsia"/>
          <w:sz w:val="24"/>
        </w:rPr>
        <w:t>图标，可申请修改、删除</w:t>
      </w:r>
      <w:r w:rsidR="00087583">
        <w:rPr>
          <w:rFonts w:hint="eastAsia"/>
          <w:sz w:val="24"/>
        </w:rPr>
        <w:t>、转移</w:t>
      </w:r>
      <w:r w:rsidR="005D48E6">
        <w:rPr>
          <w:rFonts w:hint="eastAsia"/>
          <w:sz w:val="24"/>
        </w:rPr>
        <w:t>课程。</w:t>
      </w:r>
      <w:r w:rsidR="00087583">
        <w:rPr>
          <w:rFonts w:hint="eastAsia"/>
          <w:sz w:val="24"/>
        </w:rPr>
        <w:t>（以修改为例）</w:t>
      </w: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B24309">
      <w:pPr>
        <w:spacing w:line="360" w:lineRule="auto"/>
        <w:ind w:firstLineChars="200" w:firstLine="480"/>
        <w:rPr>
          <w:sz w:val="24"/>
        </w:rPr>
      </w:pPr>
    </w:p>
    <w:p w:rsidR="00E31F0C" w:rsidRDefault="00E31F0C" w:rsidP="000F5DE6">
      <w:pPr>
        <w:spacing w:line="360" w:lineRule="auto"/>
        <w:rPr>
          <w:sz w:val="24"/>
        </w:rPr>
      </w:pPr>
    </w:p>
    <w:p w:rsidR="00D54771" w:rsidRDefault="00D54771" w:rsidP="00B24309">
      <w:pPr>
        <w:spacing w:line="360" w:lineRule="auto"/>
        <w:ind w:firstLineChars="200" w:firstLine="480"/>
        <w:rPr>
          <w:sz w:val="24"/>
        </w:rPr>
      </w:pPr>
    </w:p>
    <w:p w:rsidR="00BF4722" w:rsidRPr="00B9339C" w:rsidRDefault="00BF4722" w:rsidP="00B2430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确定后，可浏览修改申请内容</w:t>
      </w:r>
      <w:r w:rsidR="00733C7F">
        <w:rPr>
          <w:rFonts w:hint="eastAsia"/>
          <w:sz w:val="24"/>
        </w:rPr>
        <w:t>，完成修改申请</w:t>
      </w:r>
      <w:r>
        <w:rPr>
          <w:rFonts w:hint="eastAsia"/>
          <w:sz w:val="24"/>
        </w:rPr>
        <w:t>。</w:t>
      </w:r>
    </w:p>
    <w:p w:rsidR="00B91D73" w:rsidRPr="00F46A49" w:rsidRDefault="00BF4722" w:rsidP="000F5DE6">
      <w:pPr>
        <w:spacing w:line="360" w:lineRule="auto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14FA691D" wp14:editId="015AFD4F">
            <wp:extent cx="5274310" cy="229933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1F4" w:rsidRDefault="003C21F4" w:rsidP="003C21F4">
      <w:pPr>
        <w:spacing w:line="360" w:lineRule="auto"/>
        <w:rPr>
          <w:sz w:val="24"/>
        </w:rPr>
      </w:pPr>
    </w:p>
    <w:p w:rsidR="007E6BE5" w:rsidRPr="003C21F4" w:rsidRDefault="007E6BE5" w:rsidP="003C21F4">
      <w:pPr>
        <w:pStyle w:val="a7"/>
        <w:numPr>
          <w:ilvl w:val="0"/>
          <w:numId w:val="7"/>
        </w:numPr>
        <w:spacing w:line="360" w:lineRule="auto"/>
        <w:ind w:firstLineChars="0"/>
        <w:rPr>
          <w:sz w:val="24"/>
        </w:rPr>
      </w:pPr>
      <w:r w:rsidRPr="003C21F4">
        <w:rPr>
          <w:rFonts w:hint="eastAsia"/>
          <w:sz w:val="24"/>
        </w:rPr>
        <w:t>查看个人教学计划申请修改记录：</w:t>
      </w:r>
    </w:p>
    <w:p w:rsidR="00BF4722" w:rsidRDefault="007E6BE5" w:rsidP="000F5DE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F660536" wp14:editId="42D86264">
            <wp:extent cx="5274310" cy="89027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466" w:rsidRPr="003C21F4" w:rsidRDefault="003C21F4" w:rsidP="003C21F4">
      <w:pPr>
        <w:spacing w:beforeLines="100" w:before="312"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3</w:t>
      </w:r>
      <w:r>
        <w:rPr>
          <w:b/>
          <w:bCs/>
          <w:sz w:val="24"/>
        </w:rPr>
        <w:t xml:space="preserve">. </w:t>
      </w:r>
      <w:r w:rsidR="0052613F" w:rsidRPr="003C21F4">
        <w:rPr>
          <w:rFonts w:hint="eastAsia"/>
          <w:b/>
          <w:bCs/>
          <w:sz w:val="24"/>
        </w:rPr>
        <w:t>教学院系</w:t>
      </w:r>
      <w:r w:rsidR="00BB08C6" w:rsidRPr="003C21F4">
        <w:rPr>
          <w:rFonts w:hint="eastAsia"/>
          <w:b/>
          <w:bCs/>
          <w:sz w:val="24"/>
        </w:rPr>
        <w:t>审批</w:t>
      </w:r>
      <w:r w:rsidR="00225A15" w:rsidRPr="003C21F4">
        <w:rPr>
          <w:rFonts w:hint="eastAsia"/>
          <w:b/>
          <w:bCs/>
          <w:sz w:val="24"/>
        </w:rPr>
        <w:t>：</w:t>
      </w:r>
      <w:r w:rsidR="00F27837" w:rsidRPr="003C21F4">
        <w:rPr>
          <w:rFonts w:hint="eastAsia"/>
          <w:sz w:val="24"/>
        </w:rPr>
        <w:t>审批计划修改申请</w:t>
      </w:r>
    </w:p>
    <w:p w:rsidR="00FF20B5" w:rsidRPr="003C21F4" w:rsidRDefault="003C21F4" w:rsidP="003C21F4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="00FF20B5" w:rsidRPr="003C21F4">
        <w:rPr>
          <w:rFonts w:hint="eastAsia"/>
          <w:sz w:val="24"/>
        </w:rPr>
        <w:t>查看计划修改申请内容。</w:t>
      </w:r>
    </w:p>
    <w:p w:rsidR="00FF20B5" w:rsidRDefault="00FF20B5" w:rsidP="000F5DE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04E3A645" wp14:editId="1AF6E9D7">
            <wp:extent cx="5274310" cy="3322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AD" w:rsidRDefault="006421AD" w:rsidP="00B16C58">
      <w:pPr>
        <w:spacing w:line="360" w:lineRule="auto"/>
        <w:ind w:firstLineChars="200" w:firstLine="480"/>
        <w:rPr>
          <w:sz w:val="24"/>
        </w:rPr>
      </w:pPr>
    </w:p>
    <w:p w:rsidR="006421AD" w:rsidRDefault="006421AD" w:rsidP="00B16C58">
      <w:pPr>
        <w:spacing w:line="360" w:lineRule="auto"/>
        <w:ind w:firstLineChars="200" w:firstLine="480"/>
        <w:rPr>
          <w:sz w:val="24"/>
        </w:rPr>
      </w:pPr>
    </w:p>
    <w:p w:rsidR="007E6BE5" w:rsidRPr="003C21F4" w:rsidRDefault="003C21F4" w:rsidP="003C21F4">
      <w:pPr>
        <w:spacing w:beforeLines="100" w:before="312" w:line="360" w:lineRule="auto"/>
        <w:ind w:firstLineChars="200" w:firstLine="480"/>
        <w:rPr>
          <w:sz w:val="24"/>
        </w:rPr>
      </w:pPr>
      <w:r w:rsidRPr="003C21F4">
        <w:rPr>
          <w:rFonts w:hint="eastAsia"/>
          <w:sz w:val="24"/>
        </w:rPr>
        <w:lastRenderedPageBreak/>
        <w:t>（</w:t>
      </w:r>
      <w:r w:rsidRPr="003C21F4">
        <w:rPr>
          <w:rFonts w:hint="eastAsia"/>
          <w:sz w:val="24"/>
        </w:rPr>
        <w:t>2</w:t>
      </w:r>
      <w:r w:rsidRPr="003C21F4">
        <w:rPr>
          <w:rFonts w:hint="eastAsia"/>
          <w:sz w:val="24"/>
        </w:rPr>
        <w:t>）</w:t>
      </w:r>
      <w:r w:rsidR="007E6BE5" w:rsidRPr="003C21F4">
        <w:rPr>
          <w:rFonts w:hint="eastAsia"/>
          <w:sz w:val="24"/>
        </w:rPr>
        <w:t>审批不通过</w:t>
      </w:r>
      <w:r w:rsidR="00F27837" w:rsidRPr="003C21F4">
        <w:rPr>
          <w:rFonts w:hint="eastAsia"/>
          <w:sz w:val="24"/>
        </w:rPr>
        <w:t>：</w:t>
      </w:r>
    </w:p>
    <w:p w:rsidR="007E6BE5" w:rsidRDefault="002906DC" w:rsidP="000F5DE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33DD9163" wp14:editId="21FB7B97">
            <wp:extent cx="5274310" cy="152146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837" w:rsidRPr="003C21F4" w:rsidRDefault="003C21F4" w:rsidP="003C21F4">
      <w:pPr>
        <w:spacing w:beforeLines="100" w:before="312"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="00F27837" w:rsidRPr="003C21F4">
        <w:rPr>
          <w:rFonts w:hint="eastAsia"/>
          <w:sz w:val="24"/>
        </w:rPr>
        <w:t>审批通过：</w:t>
      </w:r>
    </w:p>
    <w:p w:rsidR="0052613F" w:rsidRDefault="002906DC" w:rsidP="000F5DE6">
      <w:pPr>
        <w:spacing w:line="360" w:lineRule="auto"/>
        <w:rPr>
          <w:sz w:val="24"/>
        </w:rPr>
      </w:pPr>
      <w:r>
        <w:rPr>
          <w:noProof/>
        </w:rPr>
        <w:drawing>
          <wp:inline distT="0" distB="0" distL="0" distR="0" wp14:anchorId="2E4081E4" wp14:editId="41A4DC46">
            <wp:extent cx="5274310" cy="14293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13F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F49" w:rsidRDefault="00871F49" w:rsidP="00B16C58">
      <w:r>
        <w:separator/>
      </w:r>
    </w:p>
  </w:endnote>
  <w:endnote w:type="continuationSeparator" w:id="0">
    <w:p w:rsidR="00871F49" w:rsidRDefault="00871F49" w:rsidP="00B16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058275"/>
      <w:docPartObj>
        <w:docPartGallery w:val="Page Numbers (Bottom of Page)"/>
        <w:docPartUnique/>
      </w:docPartObj>
    </w:sdtPr>
    <w:sdtEndPr/>
    <w:sdtContent>
      <w:p w:rsidR="000402ED" w:rsidRDefault="000402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43F" w:rsidRPr="00AF143F">
          <w:rPr>
            <w:noProof/>
            <w:lang w:val="zh-CN"/>
          </w:rPr>
          <w:t>6</w:t>
        </w:r>
        <w:r>
          <w:fldChar w:fldCharType="end"/>
        </w:r>
      </w:p>
    </w:sdtContent>
  </w:sdt>
  <w:p w:rsidR="000402ED" w:rsidRDefault="000402E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F49" w:rsidRDefault="00871F49" w:rsidP="00B16C58">
      <w:r>
        <w:separator/>
      </w:r>
    </w:p>
  </w:footnote>
  <w:footnote w:type="continuationSeparator" w:id="0">
    <w:p w:rsidR="00871F49" w:rsidRDefault="00871F49" w:rsidP="00B16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B484B"/>
    <w:multiLevelType w:val="hybridMultilevel"/>
    <w:tmpl w:val="2642FF9C"/>
    <w:lvl w:ilvl="0" w:tplc="3594BB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6A5FC6"/>
    <w:multiLevelType w:val="hybridMultilevel"/>
    <w:tmpl w:val="D19CD4B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 w15:restartNumberingAfterBreak="0">
    <w:nsid w:val="1C424B9F"/>
    <w:multiLevelType w:val="hybridMultilevel"/>
    <w:tmpl w:val="7F5093C0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3" w15:restartNumberingAfterBreak="0">
    <w:nsid w:val="2D821955"/>
    <w:multiLevelType w:val="hybridMultilevel"/>
    <w:tmpl w:val="35D2320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0700020"/>
    <w:multiLevelType w:val="hybridMultilevel"/>
    <w:tmpl w:val="94E48CB0"/>
    <w:lvl w:ilvl="0" w:tplc="9D289474">
      <w:start w:val="3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6A4E7B8A"/>
    <w:multiLevelType w:val="hybridMultilevel"/>
    <w:tmpl w:val="D7CE7B6C"/>
    <w:lvl w:ilvl="0" w:tplc="BC3284B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C55A6CC"/>
    <w:multiLevelType w:val="singleLevel"/>
    <w:tmpl w:val="6C55A6CC"/>
    <w:lvl w:ilvl="0">
      <w:start w:val="1"/>
      <w:numFmt w:val="decimal"/>
      <w:suff w:val="space"/>
      <w:lvlText w:val="%1."/>
      <w:lvlJc w:val="left"/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FE423D"/>
    <w:rsid w:val="000079DE"/>
    <w:rsid w:val="00040097"/>
    <w:rsid w:val="000402ED"/>
    <w:rsid w:val="00087583"/>
    <w:rsid w:val="000F5DE6"/>
    <w:rsid w:val="00162B8F"/>
    <w:rsid w:val="001F336D"/>
    <w:rsid w:val="00225A15"/>
    <w:rsid w:val="002474C6"/>
    <w:rsid w:val="00251A2A"/>
    <w:rsid w:val="002906DC"/>
    <w:rsid w:val="002E5AC9"/>
    <w:rsid w:val="003C21F4"/>
    <w:rsid w:val="0052613F"/>
    <w:rsid w:val="005D48E6"/>
    <w:rsid w:val="005D7AA4"/>
    <w:rsid w:val="005F25F7"/>
    <w:rsid w:val="0060260E"/>
    <w:rsid w:val="006421AD"/>
    <w:rsid w:val="0065058A"/>
    <w:rsid w:val="006600FF"/>
    <w:rsid w:val="00733C7F"/>
    <w:rsid w:val="00762185"/>
    <w:rsid w:val="007B2090"/>
    <w:rsid w:val="007E6BE5"/>
    <w:rsid w:val="008152D7"/>
    <w:rsid w:val="00871F49"/>
    <w:rsid w:val="008F4237"/>
    <w:rsid w:val="009743DB"/>
    <w:rsid w:val="0099241A"/>
    <w:rsid w:val="00A532BF"/>
    <w:rsid w:val="00AA4165"/>
    <w:rsid w:val="00AB18EE"/>
    <w:rsid w:val="00AE17FC"/>
    <w:rsid w:val="00AF143F"/>
    <w:rsid w:val="00B16C58"/>
    <w:rsid w:val="00B24309"/>
    <w:rsid w:val="00B507B6"/>
    <w:rsid w:val="00B757E3"/>
    <w:rsid w:val="00B80DD4"/>
    <w:rsid w:val="00B91D73"/>
    <w:rsid w:val="00B9339C"/>
    <w:rsid w:val="00B953B9"/>
    <w:rsid w:val="00BB08C6"/>
    <w:rsid w:val="00BF4722"/>
    <w:rsid w:val="00C1679A"/>
    <w:rsid w:val="00D33CFB"/>
    <w:rsid w:val="00D54771"/>
    <w:rsid w:val="00D77FC2"/>
    <w:rsid w:val="00E01234"/>
    <w:rsid w:val="00E142F1"/>
    <w:rsid w:val="00E21466"/>
    <w:rsid w:val="00E31F0C"/>
    <w:rsid w:val="00F1236F"/>
    <w:rsid w:val="00F27837"/>
    <w:rsid w:val="00F46A49"/>
    <w:rsid w:val="00FC61C3"/>
    <w:rsid w:val="00FF20B5"/>
    <w:rsid w:val="18A905DF"/>
    <w:rsid w:val="24102417"/>
    <w:rsid w:val="2410384A"/>
    <w:rsid w:val="245D5D3B"/>
    <w:rsid w:val="32A43D7A"/>
    <w:rsid w:val="36F23A91"/>
    <w:rsid w:val="48FA5448"/>
    <w:rsid w:val="49F6535E"/>
    <w:rsid w:val="4D0B79EE"/>
    <w:rsid w:val="53767B09"/>
    <w:rsid w:val="5DCF4D69"/>
    <w:rsid w:val="5E896DDB"/>
    <w:rsid w:val="6446655D"/>
    <w:rsid w:val="6A055A1C"/>
    <w:rsid w:val="6CC552E5"/>
    <w:rsid w:val="6D535020"/>
    <w:rsid w:val="71DF36C3"/>
    <w:rsid w:val="74E074B7"/>
    <w:rsid w:val="7587107F"/>
    <w:rsid w:val="789D4CD5"/>
    <w:rsid w:val="79997430"/>
    <w:rsid w:val="7ACA4D2E"/>
    <w:rsid w:val="7BFE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7D81F45-E346-4ECE-9294-64177ACA6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16C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16C5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B16C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16C5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rsid w:val="00225A1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1153</TotalTime>
  <Pages>6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admin</cp:lastModifiedBy>
  <cp:revision>23</cp:revision>
  <dcterms:created xsi:type="dcterms:W3CDTF">2021-09-28T09:56:00Z</dcterms:created>
  <dcterms:modified xsi:type="dcterms:W3CDTF">2021-10-11T07:52:00Z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